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4C5" w:rsidRPr="006F58AC" w:rsidRDefault="000B54C5" w:rsidP="000B54C5">
      <w:pPr>
        <w:pStyle w:val="ConsPlusNormal"/>
        <w:jc w:val="center"/>
        <w:rPr>
          <w:sz w:val="28"/>
          <w:szCs w:val="28"/>
        </w:rPr>
      </w:pPr>
      <w:r w:rsidRPr="006F58AC">
        <w:rPr>
          <w:sz w:val="28"/>
          <w:szCs w:val="28"/>
        </w:rPr>
        <w:t xml:space="preserve">Описание </w:t>
      </w:r>
      <w:proofErr w:type="gramStart"/>
      <w:r w:rsidRPr="006F58AC">
        <w:rPr>
          <w:sz w:val="28"/>
          <w:szCs w:val="28"/>
        </w:rPr>
        <w:t xml:space="preserve">местоположения границ </w:t>
      </w:r>
      <w:r>
        <w:rPr>
          <w:sz w:val="28"/>
          <w:szCs w:val="28"/>
        </w:rPr>
        <w:br/>
      </w:r>
      <w:r w:rsidRPr="006F58AC">
        <w:rPr>
          <w:sz w:val="28"/>
          <w:szCs w:val="28"/>
        </w:rPr>
        <w:t xml:space="preserve">зоны действия </w:t>
      </w:r>
      <w:r>
        <w:rPr>
          <w:sz w:val="28"/>
          <w:szCs w:val="28"/>
        </w:rPr>
        <w:t xml:space="preserve">планируемого </w:t>
      </w:r>
      <w:r w:rsidRPr="006F58AC">
        <w:rPr>
          <w:sz w:val="28"/>
          <w:szCs w:val="28"/>
        </w:rPr>
        <w:t>публичного сервитута</w:t>
      </w:r>
      <w:proofErr w:type="gramEnd"/>
    </w:p>
    <w:p w:rsidR="000B54C5" w:rsidRDefault="000B54C5" w:rsidP="000B54C5">
      <w:pPr>
        <w:pStyle w:val="ConsPlusNormal"/>
        <w:jc w:val="center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14"/>
        <w:gridCol w:w="3315"/>
        <w:gridCol w:w="3402"/>
      </w:tblGrid>
      <w:tr w:rsidR="000B54C5" w:rsidRPr="00651F1D" w:rsidTr="000B54C5">
        <w:trPr>
          <w:trHeight w:val="143"/>
        </w:trPr>
        <w:tc>
          <w:tcPr>
            <w:tcW w:w="10031" w:type="dxa"/>
            <w:gridSpan w:val="3"/>
          </w:tcPr>
          <w:p w:rsidR="000B54C5" w:rsidRPr="00CB4F00" w:rsidRDefault="000B54C5" w:rsidP="001B1D31">
            <w:pPr>
              <w:ind w:right="-441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Площадь земельного участка 1</w:t>
            </w:r>
            <w:r w:rsidR="001B1D31">
              <w:rPr>
                <w:sz w:val="28"/>
                <w:szCs w:val="28"/>
              </w:rPr>
              <w:t>258</w:t>
            </w:r>
            <w:r w:rsidRPr="00CB4F00">
              <w:rPr>
                <w:sz w:val="28"/>
                <w:szCs w:val="28"/>
              </w:rPr>
              <w:t xml:space="preserve"> кв. м</w:t>
            </w:r>
          </w:p>
        </w:tc>
      </w:tr>
      <w:tr w:rsidR="000B54C5" w:rsidRPr="00651F1D" w:rsidTr="000B54C5">
        <w:trPr>
          <w:trHeight w:val="143"/>
        </w:trPr>
        <w:tc>
          <w:tcPr>
            <w:tcW w:w="3314" w:type="dxa"/>
            <w:vMerge w:val="restart"/>
          </w:tcPr>
          <w:p w:rsidR="000B54C5" w:rsidRPr="00443383" w:rsidRDefault="000B54C5" w:rsidP="000B54C5">
            <w:pPr>
              <w:ind w:right="-51"/>
              <w:jc w:val="center"/>
              <w:rPr>
                <w:sz w:val="28"/>
                <w:szCs w:val="28"/>
              </w:rPr>
            </w:pPr>
            <w:r w:rsidRPr="00443383">
              <w:rPr>
                <w:sz w:val="28"/>
                <w:szCs w:val="28"/>
              </w:rPr>
              <w:t xml:space="preserve">Обозначение характерных </w:t>
            </w:r>
            <w:r w:rsidRPr="00443383">
              <w:rPr>
                <w:sz w:val="28"/>
                <w:szCs w:val="28"/>
              </w:rPr>
              <w:br/>
              <w:t>точек границ</w:t>
            </w:r>
          </w:p>
        </w:tc>
        <w:tc>
          <w:tcPr>
            <w:tcW w:w="6717" w:type="dxa"/>
            <w:gridSpan w:val="2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 xml:space="preserve">Координаты, </w:t>
            </w:r>
            <w:proofErr w:type="gramStart"/>
            <w:r w:rsidRPr="00CB4F00">
              <w:rPr>
                <w:sz w:val="28"/>
                <w:szCs w:val="28"/>
              </w:rPr>
              <w:t>м</w:t>
            </w:r>
            <w:proofErr w:type="gramEnd"/>
          </w:p>
        </w:tc>
      </w:tr>
      <w:tr w:rsidR="000B54C5" w:rsidRPr="00651F1D" w:rsidTr="000B54C5">
        <w:trPr>
          <w:trHeight w:val="65"/>
        </w:trPr>
        <w:tc>
          <w:tcPr>
            <w:tcW w:w="3314" w:type="dxa"/>
            <w:vMerge/>
          </w:tcPr>
          <w:p w:rsidR="000B54C5" w:rsidRPr="00443383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</w:p>
        </w:tc>
        <w:tc>
          <w:tcPr>
            <w:tcW w:w="3315" w:type="dxa"/>
            <w:vAlign w:val="center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X</w:t>
            </w:r>
          </w:p>
        </w:tc>
        <w:tc>
          <w:tcPr>
            <w:tcW w:w="3402" w:type="dxa"/>
            <w:vAlign w:val="center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Y</w:t>
            </w:r>
          </w:p>
        </w:tc>
      </w:tr>
      <w:tr w:rsidR="000B54C5" w:rsidRPr="00651F1D" w:rsidTr="000B54C5">
        <w:trPr>
          <w:trHeight w:val="143"/>
        </w:trPr>
        <w:tc>
          <w:tcPr>
            <w:tcW w:w="3314" w:type="dxa"/>
          </w:tcPr>
          <w:p w:rsidR="000B54C5" w:rsidRPr="00443383" w:rsidRDefault="000B54C5" w:rsidP="000B54C5">
            <w:pPr>
              <w:ind w:right="-21"/>
              <w:jc w:val="center"/>
              <w:rPr>
                <w:sz w:val="28"/>
                <w:szCs w:val="28"/>
              </w:rPr>
            </w:pPr>
            <w:r w:rsidRPr="00443383">
              <w:rPr>
                <w:sz w:val="28"/>
                <w:szCs w:val="28"/>
              </w:rPr>
              <w:t>1</w:t>
            </w:r>
          </w:p>
        </w:tc>
        <w:tc>
          <w:tcPr>
            <w:tcW w:w="3315" w:type="dxa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3</w:t>
            </w:r>
          </w:p>
        </w:tc>
      </w:tr>
      <w:tr w:rsidR="000B54C5" w:rsidRPr="00651F1D" w:rsidTr="000B54C5">
        <w:trPr>
          <w:trHeight w:val="143"/>
        </w:trPr>
        <w:tc>
          <w:tcPr>
            <w:tcW w:w="10031" w:type="dxa"/>
            <w:gridSpan w:val="3"/>
          </w:tcPr>
          <w:p w:rsidR="000B54C5" w:rsidRPr="00CB4F00" w:rsidRDefault="000B54C5" w:rsidP="001B1D31">
            <w:pPr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в границах земельного участка 61:44:00</w:t>
            </w:r>
            <w:r w:rsidR="001B1D31">
              <w:rPr>
                <w:sz w:val="28"/>
                <w:szCs w:val="28"/>
              </w:rPr>
              <w:t>40206:352</w:t>
            </w:r>
            <w:r w:rsidRPr="00CB4F00">
              <w:rPr>
                <w:sz w:val="28"/>
                <w:szCs w:val="28"/>
              </w:rPr>
              <w:t xml:space="preserve"> (номер учетной части</w:t>
            </w:r>
            <w:r w:rsidR="001161AD">
              <w:rPr>
                <w:sz w:val="28"/>
                <w:szCs w:val="28"/>
              </w:rPr>
              <w:t xml:space="preserve"> </w:t>
            </w:r>
            <w:r w:rsidR="001B1D31" w:rsidRPr="00CB4F00">
              <w:rPr>
                <w:sz w:val="28"/>
                <w:szCs w:val="28"/>
              </w:rPr>
              <w:t>61:44:00</w:t>
            </w:r>
            <w:r w:rsidR="001B1D31">
              <w:rPr>
                <w:sz w:val="28"/>
                <w:szCs w:val="28"/>
              </w:rPr>
              <w:t>40206:352/2</w:t>
            </w:r>
            <w:r w:rsidRPr="00CB4F00">
              <w:rPr>
                <w:sz w:val="28"/>
                <w:szCs w:val="28"/>
              </w:rPr>
              <w:t>)</w:t>
            </w:r>
          </w:p>
        </w:tc>
      </w:tr>
      <w:tr w:rsidR="00FC017D" w:rsidRPr="00151439" w:rsidTr="00FC017D">
        <w:trPr>
          <w:trHeight w:val="143"/>
        </w:trPr>
        <w:tc>
          <w:tcPr>
            <w:tcW w:w="3314" w:type="dxa"/>
            <w:vAlign w:val="center"/>
          </w:tcPr>
          <w:p w:rsidR="00FC017D" w:rsidRPr="00443383" w:rsidRDefault="00FC017D" w:rsidP="000B54C5">
            <w:pPr>
              <w:jc w:val="center"/>
              <w:rPr>
                <w:iCs/>
                <w:sz w:val="28"/>
                <w:szCs w:val="28"/>
              </w:rPr>
            </w:pPr>
            <w:r w:rsidRPr="00443383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3315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423 786,67</w:t>
            </w:r>
          </w:p>
        </w:tc>
        <w:tc>
          <w:tcPr>
            <w:tcW w:w="3402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2 205 472,49</w:t>
            </w:r>
          </w:p>
        </w:tc>
      </w:tr>
      <w:tr w:rsidR="00FC017D" w:rsidRPr="00151439" w:rsidTr="00FC017D">
        <w:trPr>
          <w:trHeight w:val="143"/>
        </w:trPr>
        <w:tc>
          <w:tcPr>
            <w:tcW w:w="3314" w:type="dxa"/>
            <w:vAlign w:val="center"/>
          </w:tcPr>
          <w:p w:rsidR="00FC017D" w:rsidRPr="00443383" w:rsidRDefault="00FC017D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3315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423 798,58</w:t>
            </w:r>
          </w:p>
        </w:tc>
        <w:tc>
          <w:tcPr>
            <w:tcW w:w="3402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2 205 468,83</w:t>
            </w:r>
          </w:p>
        </w:tc>
      </w:tr>
      <w:tr w:rsidR="00FC017D" w:rsidRPr="00151439" w:rsidTr="00FC017D">
        <w:trPr>
          <w:trHeight w:val="143"/>
        </w:trPr>
        <w:tc>
          <w:tcPr>
            <w:tcW w:w="3314" w:type="dxa"/>
            <w:vAlign w:val="center"/>
          </w:tcPr>
          <w:p w:rsidR="00FC017D" w:rsidRPr="00443383" w:rsidRDefault="00FC017D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3315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423 796,98</w:t>
            </w:r>
          </w:p>
        </w:tc>
        <w:tc>
          <w:tcPr>
            <w:tcW w:w="3402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2 205 463,57</w:t>
            </w:r>
          </w:p>
        </w:tc>
      </w:tr>
      <w:tr w:rsidR="00FC017D" w:rsidRPr="00151439" w:rsidTr="00FC017D">
        <w:trPr>
          <w:trHeight w:val="149"/>
        </w:trPr>
        <w:tc>
          <w:tcPr>
            <w:tcW w:w="3314" w:type="dxa"/>
            <w:vAlign w:val="center"/>
          </w:tcPr>
          <w:p w:rsidR="00FC017D" w:rsidRPr="00443383" w:rsidRDefault="00FC017D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3315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423 791,57</w:t>
            </w:r>
          </w:p>
        </w:tc>
        <w:tc>
          <w:tcPr>
            <w:tcW w:w="3402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2 205 465,20</w:t>
            </w:r>
          </w:p>
        </w:tc>
      </w:tr>
      <w:tr w:rsidR="00FC017D" w:rsidRPr="00651F1D" w:rsidTr="00FC017D">
        <w:trPr>
          <w:trHeight w:val="149"/>
        </w:trPr>
        <w:tc>
          <w:tcPr>
            <w:tcW w:w="3314" w:type="dxa"/>
            <w:vAlign w:val="center"/>
          </w:tcPr>
          <w:p w:rsidR="00FC017D" w:rsidRPr="00443383" w:rsidRDefault="00FC017D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</w:t>
            </w:r>
          </w:p>
        </w:tc>
        <w:tc>
          <w:tcPr>
            <w:tcW w:w="3315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423 779,23</w:t>
            </w:r>
          </w:p>
        </w:tc>
        <w:tc>
          <w:tcPr>
            <w:tcW w:w="3402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2 205 468,97</w:t>
            </w:r>
          </w:p>
        </w:tc>
      </w:tr>
      <w:tr w:rsidR="00FC017D" w:rsidRPr="00651F1D" w:rsidTr="00FC017D">
        <w:trPr>
          <w:trHeight w:val="149"/>
        </w:trPr>
        <w:tc>
          <w:tcPr>
            <w:tcW w:w="3314" w:type="dxa"/>
            <w:vAlign w:val="center"/>
          </w:tcPr>
          <w:p w:rsidR="00FC017D" w:rsidRPr="00443383" w:rsidRDefault="00FC017D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</w:p>
        </w:tc>
        <w:tc>
          <w:tcPr>
            <w:tcW w:w="3315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423 776,75</w:t>
            </w:r>
          </w:p>
        </w:tc>
        <w:tc>
          <w:tcPr>
            <w:tcW w:w="3402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2 205 469,72</w:t>
            </w:r>
          </w:p>
        </w:tc>
      </w:tr>
      <w:tr w:rsidR="00FC017D" w:rsidRPr="00651F1D" w:rsidTr="00FC017D">
        <w:trPr>
          <w:trHeight w:val="149"/>
        </w:trPr>
        <w:tc>
          <w:tcPr>
            <w:tcW w:w="3314" w:type="dxa"/>
            <w:vAlign w:val="center"/>
          </w:tcPr>
          <w:p w:rsidR="00FC017D" w:rsidRDefault="00FC017D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7</w:t>
            </w:r>
          </w:p>
        </w:tc>
        <w:tc>
          <w:tcPr>
            <w:tcW w:w="3315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423 774,41</w:t>
            </w:r>
          </w:p>
        </w:tc>
        <w:tc>
          <w:tcPr>
            <w:tcW w:w="3402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2 205 462,07</w:t>
            </w:r>
          </w:p>
        </w:tc>
      </w:tr>
      <w:tr w:rsidR="00FC017D" w:rsidRPr="00651F1D" w:rsidTr="00FC017D">
        <w:trPr>
          <w:trHeight w:val="149"/>
        </w:trPr>
        <w:tc>
          <w:tcPr>
            <w:tcW w:w="3314" w:type="dxa"/>
            <w:vAlign w:val="center"/>
          </w:tcPr>
          <w:p w:rsidR="00FC017D" w:rsidRDefault="00FC017D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</w:p>
        </w:tc>
        <w:tc>
          <w:tcPr>
            <w:tcW w:w="3315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423 773,98</w:t>
            </w:r>
          </w:p>
        </w:tc>
        <w:tc>
          <w:tcPr>
            <w:tcW w:w="3402" w:type="dxa"/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2 205 462,20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9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423 771,29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2 205 456,51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423 764,74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2 205 433,62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11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423 755,23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2 205 403,37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12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423 742,94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2 205 363,74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13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423 740,45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2 205 359,30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14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423 736,60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2 205 344,94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15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423 729,86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2 205 303,73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16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423 729,91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2 205 302,82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17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423 730,51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2 205 290,78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18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423 726,61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2 205 274,98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19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423 723,40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2 205 276,05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423 727,12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2 205 291,46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21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423 726,37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2 205 305,10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22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423 733,70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2 205 345,76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23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423 736,25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2 205 355,67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24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423 737,94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2 205 361,57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25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423 739,12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2 205 365,92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26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423 768,22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2 205 461,45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27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423 764,87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2 205 462,45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28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423 760,10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2 205 463,88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29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423 751,51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2 205 466,47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30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423 750,77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2 205 466,68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31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423 740,19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2 205 469,64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32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423 741,78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2 205 474,51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33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423 771,05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2 205 466,22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Pr="00443383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34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423 772,93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2 205 472,32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35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423 737,59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2 205 483,21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36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423 738,85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2 205 487,21</w:t>
            </w:r>
          </w:p>
        </w:tc>
      </w:tr>
      <w:tr w:rsidR="00FC017D" w:rsidRPr="00CB4F00" w:rsidTr="00FC017D">
        <w:trPr>
          <w:trHeight w:val="149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17D" w:rsidRDefault="00FC017D" w:rsidP="001161A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423 786,67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017D" w:rsidRPr="00470671" w:rsidRDefault="00FC017D" w:rsidP="00FC017D">
            <w:pPr>
              <w:pStyle w:val="a4"/>
              <w:shd w:val="clear" w:color="auto" w:fill="auto"/>
              <w:rPr>
                <w:sz w:val="28"/>
                <w:szCs w:val="28"/>
              </w:rPr>
            </w:pPr>
            <w:r w:rsidRPr="00470671">
              <w:rPr>
                <w:color w:val="000000"/>
                <w:sz w:val="28"/>
                <w:szCs w:val="28"/>
                <w:lang w:bidi="ru-RU"/>
              </w:rPr>
              <w:t>2 205 472,49</w:t>
            </w:r>
          </w:p>
        </w:tc>
      </w:tr>
    </w:tbl>
    <w:p w:rsidR="000B54C5" w:rsidRDefault="000B54C5" w:rsidP="000B54C5">
      <w:pPr>
        <w:spacing w:after="1" w:line="240" w:lineRule="atLeast"/>
      </w:pPr>
      <w:r>
        <w:br w:type="textWrapping" w:clear="all"/>
      </w:r>
    </w:p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sectPr w:rsidR="003C3621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DF219A"/>
    <w:rsid w:val="00014608"/>
    <w:rsid w:val="000A6E21"/>
    <w:rsid w:val="000B54C5"/>
    <w:rsid w:val="0011474A"/>
    <w:rsid w:val="001161AD"/>
    <w:rsid w:val="00116C29"/>
    <w:rsid w:val="00122AE6"/>
    <w:rsid w:val="00143D24"/>
    <w:rsid w:val="00152883"/>
    <w:rsid w:val="0015416B"/>
    <w:rsid w:val="00176C8E"/>
    <w:rsid w:val="001B1D31"/>
    <w:rsid w:val="00215690"/>
    <w:rsid w:val="0025050F"/>
    <w:rsid w:val="002D4E18"/>
    <w:rsid w:val="00332A06"/>
    <w:rsid w:val="0039349C"/>
    <w:rsid w:val="003C3621"/>
    <w:rsid w:val="003F6CC4"/>
    <w:rsid w:val="00406A39"/>
    <w:rsid w:val="00413FE9"/>
    <w:rsid w:val="00436561"/>
    <w:rsid w:val="00455392"/>
    <w:rsid w:val="00462FDF"/>
    <w:rsid w:val="00470671"/>
    <w:rsid w:val="004D724E"/>
    <w:rsid w:val="004E1A54"/>
    <w:rsid w:val="00597938"/>
    <w:rsid w:val="005B4E8D"/>
    <w:rsid w:val="005C3994"/>
    <w:rsid w:val="005D5656"/>
    <w:rsid w:val="005F5DB0"/>
    <w:rsid w:val="006208E5"/>
    <w:rsid w:val="00646858"/>
    <w:rsid w:val="006845DF"/>
    <w:rsid w:val="006C706D"/>
    <w:rsid w:val="006D3697"/>
    <w:rsid w:val="006E2E73"/>
    <w:rsid w:val="006F58AC"/>
    <w:rsid w:val="00724EB8"/>
    <w:rsid w:val="00740A7A"/>
    <w:rsid w:val="00743D49"/>
    <w:rsid w:val="00747880"/>
    <w:rsid w:val="007C6830"/>
    <w:rsid w:val="007D6991"/>
    <w:rsid w:val="00827648"/>
    <w:rsid w:val="00827D26"/>
    <w:rsid w:val="00834E74"/>
    <w:rsid w:val="0086284A"/>
    <w:rsid w:val="008675CF"/>
    <w:rsid w:val="00881B54"/>
    <w:rsid w:val="008960A0"/>
    <w:rsid w:val="008A7C76"/>
    <w:rsid w:val="008B74AB"/>
    <w:rsid w:val="008F2BDD"/>
    <w:rsid w:val="008F3514"/>
    <w:rsid w:val="00941123"/>
    <w:rsid w:val="0095576B"/>
    <w:rsid w:val="00995055"/>
    <w:rsid w:val="00A86F34"/>
    <w:rsid w:val="00AA6323"/>
    <w:rsid w:val="00B22787"/>
    <w:rsid w:val="00B5095C"/>
    <w:rsid w:val="00B709C1"/>
    <w:rsid w:val="00B833AB"/>
    <w:rsid w:val="00C14D43"/>
    <w:rsid w:val="00C62A76"/>
    <w:rsid w:val="00C71E80"/>
    <w:rsid w:val="00C74977"/>
    <w:rsid w:val="00C778DA"/>
    <w:rsid w:val="00C77C7D"/>
    <w:rsid w:val="00C921E1"/>
    <w:rsid w:val="00CB4F00"/>
    <w:rsid w:val="00CE0456"/>
    <w:rsid w:val="00CF1E9A"/>
    <w:rsid w:val="00D17AF4"/>
    <w:rsid w:val="00D7412C"/>
    <w:rsid w:val="00D82EA6"/>
    <w:rsid w:val="00DC479C"/>
    <w:rsid w:val="00DF219A"/>
    <w:rsid w:val="00DF3073"/>
    <w:rsid w:val="00E04AD1"/>
    <w:rsid w:val="00E07D0D"/>
    <w:rsid w:val="00E35C89"/>
    <w:rsid w:val="00E56ADD"/>
    <w:rsid w:val="00FC017D"/>
    <w:rsid w:val="00FD6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75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character" w:customStyle="1" w:styleId="a3">
    <w:name w:val="Другое_"/>
    <w:basedOn w:val="a0"/>
    <w:link w:val="a4"/>
    <w:rsid w:val="00FC017D"/>
    <w:rPr>
      <w:shd w:val="clear" w:color="auto" w:fill="FFFFFF"/>
    </w:rPr>
  </w:style>
  <w:style w:type="paragraph" w:customStyle="1" w:styleId="a4">
    <w:name w:val="Другое"/>
    <w:basedOn w:val="a"/>
    <w:link w:val="a3"/>
    <w:rsid w:val="00FC017D"/>
    <w:pPr>
      <w:widowControl w:val="0"/>
      <w:shd w:val="clear" w:color="auto" w:fill="FFFFFF"/>
      <w:jc w:val="center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148DA9-3D8D-4A21-B359-5DF96E54B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96</TotalTime>
  <Pages>2</Pages>
  <Words>256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1308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Yasherova</cp:lastModifiedBy>
  <cp:revision>9</cp:revision>
  <cp:lastPrinted>2024-05-03T07:43:00Z</cp:lastPrinted>
  <dcterms:created xsi:type="dcterms:W3CDTF">2024-04-04T11:29:00Z</dcterms:created>
  <dcterms:modified xsi:type="dcterms:W3CDTF">2024-05-03T08:04:00Z</dcterms:modified>
</cp:coreProperties>
</file>